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3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6"/>
        <w:gridCol w:w="4169"/>
        <w:gridCol w:w="4169"/>
        <w:gridCol w:w="4170"/>
      </w:tblGrid>
      <w:tr w:rsidR="009F519A" w14:paraId="601F5D90" w14:textId="77777777" w:rsidTr="009F519A"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14:paraId="19C00613" w14:textId="74C2B041" w:rsidR="009F519A" w:rsidRPr="004212D3" w:rsidRDefault="005162F8">
            <w:pPr>
              <w:ind w:right="-70"/>
              <w:rPr>
                <w:rFonts w:ascii="Cyberverse" w:hAnsi="Cyberverse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F0B408" wp14:editId="11EE7D60">
                      <wp:simplePos x="0" y="0"/>
                      <wp:positionH relativeFrom="column">
                        <wp:posOffset>634</wp:posOffset>
                      </wp:positionH>
                      <wp:positionV relativeFrom="paragraph">
                        <wp:posOffset>2539</wp:posOffset>
                      </wp:positionV>
                      <wp:extent cx="1666875" cy="1019175"/>
                      <wp:effectExtent l="0" t="0" r="9525" b="9525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6875" cy="1019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A046A3" w14:textId="32056F81" w:rsidR="005162F8" w:rsidRDefault="00D45502" w:rsidP="005162F8">
                                  <w:r>
                                    <w:rPr>
                                      <w:rFonts w:ascii="Cyberverse" w:hAnsi="Cyberverse"/>
                                      <w:noProof/>
                                      <w:color w:val="777677"/>
                                      <w:sz w:val="96"/>
                                      <w:szCs w:val="96"/>
                                    </w:rPr>
                                    <w:drawing>
                                      <wp:inline distT="0" distB="0" distL="0" distR="0" wp14:anchorId="051ED7AA" wp14:editId="2A163BEB">
                                        <wp:extent cx="1485900" cy="809625"/>
                                        <wp:effectExtent l="0" t="0" r="0" b="9525"/>
                                        <wp:docPr id="2" name="Grafik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85900" cy="8096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F0B40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margin-left:.05pt;margin-top:.2pt;width:131.25pt;height:8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" fillcolor="white [3201]" stroked="f" strokeweight=".5pt">
                      <v:textbox>
                        <w:txbxContent>
                          <w:p w14:paraId="59A046A3" w14:textId="32056F81" w:rsidR="005162F8" w:rsidRDefault="00D45502" w:rsidP="005162F8">
                            <w:r>
                              <w:rPr>
                                <w:rFonts w:ascii="Cyberverse" w:hAnsi="Cyberverse"/>
                                <w:noProof/>
                                <w:color w:val="777677"/>
                                <w:sz w:val="96"/>
                                <w:szCs w:val="96"/>
                              </w:rPr>
                              <w:drawing>
                                <wp:inline distT="0" distB="0" distL="0" distR="0" wp14:anchorId="051ED7AA" wp14:editId="2A163BEB">
                                  <wp:extent cx="1485900" cy="809625"/>
                                  <wp:effectExtent l="0" t="0" r="0" b="9525"/>
                                  <wp:docPr id="2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0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14:paraId="1DA9A75C" w14:textId="4D7B8247" w:rsidR="009F519A" w:rsidRDefault="009F519A">
            <w:pPr>
              <w:ind w:right="-70"/>
              <w:rPr>
                <w:noProof/>
                <w:sz w:val="20"/>
                <w:szCs w:val="20"/>
              </w:rPr>
            </w:pP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14:paraId="6B1AA38E" w14:textId="7048386D" w:rsidR="009F519A" w:rsidRDefault="009F519A">
            <w:pPr>
              <w:ind w:right="-70"/>
              <w:rPr>
                <w:noProof/>
                <w:sz w:val="20"/>
                <w:szCs w:val="20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07BFB214" w14:textId="436EF96C" w:rsidR="009F519A" w:rsidRDefault="009F519A">
            <w:pPr>
              <w:tabs>
                <w:tab w:val="left" w:pos="-720"/>
                <w:tab w:val="left" w:pos="2198"/>
              </w:tabs>
              <w:suppressAutoHyphens/>
              <w:rPr>
                <w:rFonts w:ascii="Arial" w:hAnsi="Arial" w:cs="Arial"/>
                <w:spacing w:val="-3"/>
                <w:sz w:val="2"/>
                <w:szCs w:val="2"/>
                <w:lang w:val="en-US"/>
              </w:rPr>
            </w:pPr>
          </w:p>
        </w:tc>
      </w:tr>
    </w:tbl>
    <w:p w14:paraId="2E555546" w14:textId="377E6DC8" w:rsidR="001A72E0" w:rsidRDefault="005162F8">
      <w:pPr>
        <w:pStyle w:val="ITIS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52A670" wp14:editId="0AD90E84">
                <wp:simplePos x="0" y="0"/>
                <wp:positionH relativeFrom="margin">
                  <wp:posOffset>1546225</wp:posOffset>
                </wp:positionH>
                <wp:positionV relativeFrom="paragraph">
                  <wp:posOffset>83185</wp:posOffset>
                </wp:positionV>
                <wp:extent cx="2543175" cy="697865"/>
                <wp:effectExtent l="0" t="0" r="9525" b="698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697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C209C3" w14:textId="77777777" w:rsidR="009F519A" w:rsidRPr="00B71E74" w:rsidRDefault="009F519A" w:rsidP="009F519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71E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Institut für Technik Intelligenter Systeme</w:t>
                            </w:r>
                          </w:p>
                          <w:p w14:paraId="07FD367D" w14:textId="77777777" w:rsidR="009F519A" w:rsidRPr="00B71E74" w:rsidRDefault="009F519A" w:rsidP="009F519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71E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ITIS e.V.</w:t>
                            </w:r>
                          </w:p>
                          <w:p w14:paraId="1820192D" w14:textId="0266477B" w:rsidR="009F519A" w:rsidRPr="00B71E74" w:rsidRDefault="009F519A" w:rsidP="009F519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Werner-Heisenberg-Weg 39</w:t>
                            </w:r>
                            <w:r w:rsidR="0055464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85579 Neubiberg</w:t>
                            </w:r>
                          </w:p>
                          <w:p w14:paraId="3D3D4782" w14:textId="77777777" w:rsidR="009F519A" w:rsidRDefault="009F51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2A670" id="Textfeld 6" o:spid="_x0000_s1027" type="#_x0000_t202" style="position:absolute;left:0;text-align:left;margin-left:121.75pt;margin-top:6.55pt;width:200.25pt;height:54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" fillcolor="white [3201]" stroked="f" strokeweight=".5pt">
                <v:textbox>
                  <w:txbxContent>
                    <w:p w14:paraId="2DC209C3" w14:textId="77777777" w:rsidR="009F519A" w:rsidRPr="00B71E74" w:rsidRDefault="009F519A" w:rsidP="009F519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71E74">
                        <w:rPr>
                          <w:rFonts w:ascii="Arial" w:hAnsi="Arial" w:cs="Arial"/>
                          <w:sz w:val="20"/>
                          <w:szCs w:val="20"/>
                        </w:rPr>
                        <w:t>Institut für Technik Intelligenter Systeme</w:t>
                      </w:r>
                    </w:p>
                    <w:p w14:paraId="07FD367D" w14:textId="77777777" w:rsidR="009F519A" w:rsidRPr="00B71E74" w:rsidRDefault="009F519A" w:rsidP="009F519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71E74">
                        <w:rPr>
                          <w:rFonts w:ascii="Arial" w:hAnsi="Arial" w:cs="Arial"/>
                          <w:sz w:val="20"/>
                          <w:szCs w:val="20"/>
                        </w:rPr>
                        <w:t>ITIS e.V.</w:t>
                      </w:r>
                    </w:p>
                    <w:p w14:paraId="1820192D" w14:textId="0266477B" w:rsidR="009F519A" w:rsidRPr="00B71E74" w:rsidRDefault="009F519A" w:rsidP="009F519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71E74">
                        <w:rPr>
                          <w:rFonts w:ascii="Arial" w:hAnsi="Arial" w:cs="Arial"/>
                          <w:sz w:val="16"/>
                          <w:szCs w:val="16"/>
                        </w:rPr>
                        <w:t>Werner-Heisenberg-Weg 39</w:t>
                      </w:r>
                      <w:r w:rsidR="0055464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85579 Neubiberg</w:t>
                      </w:r>
                    </w:p>
                    <w:p w14:paraId="3D3D4782" w14:textId="77777777" w:rsidR="009F519A" w:rsidRDefault="009F519A"/>
                  </w:txbxContent>
                </v:textbox>
                <w10:wrap anchorx="margin"/>
              </v:shape>
            </w:pict>
          </mc:Fallback>
        </mc:AlternateContent>
      </w:r>
      <w:r w:rsidR="0055464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C1083A" wp14:editId="2949E423">
                <wp:simplePos x="0" y="0"/>
                <wp:positionH relativeFrom="column">
                  <wp:posOffset>4614545</wp:posOffset>
                </wp:positionH>
                <wp:positionV relativeFrom="paragraph">
                  <wp:posOffset>73660</wp:posOffset>
                </wp:positionV>
                <wp:extent cx="1228725" cy="619125"/>
                <wp:effectExtent l="0" t="0" r="28575" b="28575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B258D7" w14:textId="169626F2" w:rsidR="009F519A" w:rsidRDefault="002528F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528F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Mitgliedsnummer:</w:t>
                            </w:r>
                          </w:p>
                          <w:p w14:paraId="1960D8A6" w14:textId="33641DC4" w:rsidR="002528F1" w:rsidRDefault="002528F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2D6AA4B" w14:textId="204FBAAB" w:rsidR="002528F1" w:rsidRDefault="002528F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DB8E72C" w14:textId="3915F24E" w:rsidR="002528F1" w:rsidRPr="002528F1" w:rsidRDefault="002528F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1083A" id="Textfeld 10" o:spid="_x0000_s1028" type="#_x0000_t202" style="position:absolute;left:0;text-align:left;margin-left:363.35pt;margin-top:5.8pt;width:96.75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" fillcolor="white [3201]" strokeweight=".5pt">
                <v:textbox>
                  <w:txbxContent>
                    <w:p w14:paraId="33B258D7" w14:textId="169626F2" w:rsidR="009F519A" w:rsidRDefault="002528F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528F1">
                        <w:rPr>
                          <w:rFonts w:ascii="Arial" w:hAnsi="Arial" w:cs="Arial"/>
                          <w:sz w:val="16"/>
                          <w:szCs w:val="16"/>
                        </w:rPr>
                        <w:t>Mitgliedsnummer:</w:t>
                      </w:r>
                    </w:p>
                    <w:p w14:paraId="1960D8A6" w14:textId="33641DC4" w:rsidR="002528F1" w:rsidRDefault="002528F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2D6AA4B" w14:textId="204FBAAB" w:rsidR="002528F1" w:rsidRDefault="002528F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DB8E72C" w14:textId="3915F24E" w:rsidR="002528F1" w:rsidRPr="002528F1" w:rsidRDefault="002528F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B8F85A8" w14:textId="5BB03218" w:rsidR="007C21A2" w:rsidRDefault="007C21A2">
      <w:pPr>
        <w:pStyle w:val="ITIS"/>
        <w:jc w:val="center"/>
        <w:rPr>
          <w:sz w:val="20"/>
          <w:szCs w:val="20"/>
        </w:rPr>
      </w:pPr>
    </w:p>
    <w:p w14:paraId="7AC3CB06" w14:textId="43C8E574" w:rsidR="009F519A" w:rsidRDefault="009F519A">
      <w:pPr>
        <w:pStyle w:val="ITIS"/>
        <w:jc w:val="center"/>
        <w:rPr>
          <w:b/>
          <w:bCs/>
          <w:sz w:val="28"/>
          <w:szCs w:val="28"/>
        </w:rPr>
      </w:pPr>
    </w:p>
    <w:p w14:paraId="622DD1A5" w14:textId="5D9A3802" w:rsidR="009F519A" w:rsidRDefault="009F519A">
      <w:pPr>
        <w:pStyle w:val="ITIS"/>
        <w:jc w:val="center"/>
        <w:rPr>
          <w:b/>
          <w:bCs/>
          <w:sz w:val="28"/>
          <w:szCs w:val="28"/>
        </w:rPr>
      </w:pPr>
    </w:p>
    <w:p w14:paraId="341FED8B" w14:textId="16B79010" w:rsidR="001A72E0" w:rsidRDefault="001A72E0">
      <w:pPr>
        <w:pStyle w:val="ITIS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AUFNAHMEANTRAG FÜR PERSÖNLICHE MITGLIEDSCHAFT</w:t>
      </w:r>
    </w:p>
    <w:p w14:paraId="47E8B8E0" w14:textId="77777777" w:rsidR="001A72E0" w:rsidRPr="002528F1" w:rsidRDefault="001A72E0">
      <w:pPr>
        <w:pStyle w:val="ITIS"/>
        <w:jc w:val="center"/>
        <w:rPr>
          <w:sz w:val="22"/>
          <w:szCs w:val="22"/>
        </w:rPr>
      </w:pPr>
      <w:r w:rsidRPr="002528F1">
        <w:rPr>
          <w:sz w:val="22"/>
          <w:szCs w:val="22"/>
        </w:rPr>
        <w:t>Hiermit beantrage ich die Aufnahme als persönliches Mitglied in ITIS e.V. zum</w:t>
      </w:r>
    </w:p>
    <w:p w14:paraId="460938E0" w14:textId="77777777" w:rsidR="001A72E0" w:rsidRDefault="001A72E0">
      <w:pPr>
        <w:pStyle w:val="ITIS"/>
        <w:jc w:val="center"/>
        <w:rPr>
          <w:sz w:val="20"/>
          <w:szCs w:val="20"/>
        </w:rPr>
      </w:pPr>
    </w:p>
    <w:p w14:paraId="241047C5" w14:textId="0DCB9B33" w:rsidR="00E142DA" w:rsidRDefault="00B33719" w:rsidP="002528F1">
      <w:pPr>
        <w:pStyle w:val="ITIS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4EE53C" wp14:editId="77123EDE">
                <wp:simplePos x="0" y="0"/>
                <wp:positionH relativeFrom="column">
                  <wp:posOffset>1943100</wp:posOffset>
                </wp:positionH>
                <wp:positionV relativeFrom="paragraph">
                  <wp:posOffset>241935</wp:posOffset>
                </wp:positionV>
                <wp:extent cx="1828800" cy="0"/>
                <wp:effectExtent l="0" t="0" r="0" b="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5B92671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19.05pt" to="297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" o:allowincell="f"/>
            </w:pict>
          </mc:Fallback>
        </mc:AlternateContent>
      </w:r>
    </w:p>
    <w:p w14:paraId="0ED6CB99" w14:textId="487441C2" w:rsidR="00E142DA" w:rsidRDefault="00E142DA" w:rsidP="00E142DA">
      <w:pPr>
        <w:pStyle w:val="ITIS"/>
        <w:jc w:val="left"/>
        <w:rPr>
          <w:sz w:val="20"/>
          <w:szCs w:val="20"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2636"/>
        <w:gridCol w:w="6573"/>
      </w:tblGrid>
      <w:tr w:rsidR="00E142DA" w14:paraId="5B28980F" w14:textId="77777777" w:rsidTr="002528F1">
        <w:trPr>
          <w:trHeight w:val="454"/>
        </w:trPr>
        <w:tc>
          <w:tcPr>
            <w:tcW w:w="2636" w:type="dxa"/>
          </w:tcPr>
          <w:p w14:paraId="614D6D65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Name:</w:t>
            </w:r>
          </w:p>
        </w:tc>
        <w:tc>
          <w:tcPr>
            <w:tcW w:w="6573" w:type="dxa"/>
          </w:tcPr>
          <w:p w14:paraId="726A9A19" w14:textId="3A7EF02C" w:rsidR="00E142DA" w:rsidRDefault="00215D72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0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C6100">
              <w:rPr>
                <w:sz w:val="20"/>
                <w:szCs w:val="20"/>
              </w:rPr>
              <w:t> </w:t>
            </w:r>
            <w:r w:rsidR="009C6100">
              <w:rPr>
                <w:sz w:val="20"/>
                <w:szCs w:val="20"/>
              </w:rPr>
              <w:t> </w:t>
            </w:r>
            <w:r w:rsidR="009C6100">
              <w:rPr>
                <w:sz w:val="20"/>
                <w:szCs w:val="20"/>
              </w:rPr>
              <w:t> </w:t>
            </w:r>
            <w:r w:rsidR="009C6100">
              <w:rPr>
                <w:sz w:val="20"/>
                <w:szCs w:val="20"/>
              </w:rPr>
              <w:t> </w:t>
            </w:r>
            <w:r w:rsidR="009C6100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  <w:p w14:paraId="7EA6AC30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</w:p>
        </w:tc>
      </w:tr>
      <w:tr w:rsidR="00E142DA" w14:paraId="5F411385" w14:textId="77777777" w:rsidTr="002528F1">
        <w:trPr>
          <w:trHeight w:val="454"/>
        </w:trPr>
        <w:tc>
          <w:tcPr>
            <w:tcW w:w="2636" w:type="dxa"/>
          </w:tcPr>
          <w:p w14:paraId="3F5E6392" w14:textId="22BD085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Vorname</w:t>
            </w:r>
            <w:r w:rsidR="00725B14">
              <w:rPr>
                <w:sz w:val="20"/>
                <w:szCs w:val="20"/>
              </w:rPr>
              <w:t>:</w:t>
            </w:r>
          </w:p>
        </w:tc>
        <w:tc>
          <w:tcPr>
            <w:tcW w:w="6573" w:type="dxa"/>
          </w:tcPr>
          <w:p w14:paraId="231EB600" w14:textId="4EAB5974" w:rsidR="00E142DA" w:rsidRDefault="000912EC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" w:name="Text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C6100">
              <w:rPr>
                <w:sz w:val="20"/>
                <w:szCs w:val="20"/>
              </w:rPr>
              <w:t> </w:t>
            </w:r>
            <w:r w:rsidR="009C6100">
              <w:rPr>
                <w:sz w:val="20"/>
                <w:szCs w:val="20"/>
              </w:rPr>
              <w:t> </w:t>
            </w:r>
            <w:r w:rsidR="009C6100">
              <w:rPr>
                <w:sz w:val="20"/>
                <w:szCs w:val="20"/>
              </w:rPr>
              <w:t> </w:t>
            </w:r>
            <w:r w:rsidR="009C6100">
              <w:rPr>
                <w:sz w:val="20"/>
                <w:szCs w:val="20"/>
              </w:rPr>
              <w:t> </w:t>
            </w:r>
            <w:r w:rsidR="009C6100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  <w:p w14:paraId="6C38EF4B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</w:p>
        </w:tc>
      </w:tr>
      <w:tr w:rsidR="00E142DA" w14:paraId="31B37FB7" w14:textId="77777777" w:rsidTr="002528F1">
        <w:trPr>
          <w:trHeight w:val="454"/>
        </w:trPr>
        <w:tc>
          <w:tcPr>
            <w:tcW w:w="2636" w:type="dxa"/>
          </w:tcPr>
          <w:p w14:paraId="5E96B825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Akadem. Grad:</w:t>
            </w:r>
          </w:p>
        </w:tc>
        <w:tc>
          <w:tcPr>
            <w:tcW w:w="6573" w:type="dxa"/>
          </w:tcPr>
          <w:p w14:paraId="572353AF" w14:textId="77777777" w:rsidR="00E142DA" w:rsidRDefault="000912EC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  <w:p w14:paraId="014E3E2A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</w:p>
        </w:tc>
      </w:tr>
      <w:tr w:rsidR="00E142DA" w14:paraId="66EA00BD" w14:textId="77777777" w:rsidTr="002528F1">
        <w:trPr>
          <w:trHeight w:val="454"/>
        </w:trPr>
        <w:tc>
          <w:tcPr>
            <w:tcW w:w="2636" w:type="dxa"/>
          </w:tcPr>
          <w:p w14:paraId="4E375AA2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Geburtsjahr:</w:t>
            </w:r>
          </w:p>
        </w:tc>
        <w:tc>
          <w:tcPr>
            <w:tcW w:w="6573" w:type="dxa"/>
          </w:tcPr>
          <w:p w14:paraId="3C9CE550" w14:textId="413B1FD0" w:rsidR="00E142DA" w:rsidRDefault="007C21A2" w:rsidP="005F1453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" w:name="Text1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  <w:p w14:paraId="6A15F1CC" w14:textId="77777777" w:rsidR="005F1453" w:rsidRDefault="005F1453" w:rsidP="005F1453">
            <w:pPr>
              <w:pStyle w:val="ITIS"/>
              <w:jc w:val="left"/>
              <w:rPr>
                <w:sz w:val="20"/>
                <w:szCs w:val="20"/>
              </w:rPr>
            </w:pPr>
          </w:p>
        </w:tc>
      </w:tr>
      <w:tr w:rsidR="00E142DA" w14:paraId="59B9D075" w14:textId="77777777" w:rsidTr="002528F1">
        <w:trPr>
          <w:trHeight w:val="454"/>
        </w:trPr>
        <w:tc>
          <w:tcPr>
            <w:tcW w:w="2636" w:type="dxa"/>
          </w:tcPr>
          <w:p w14:paraId="3A2B4680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Privatanschrift:</w:t>
            </w:r>
          </w:p>
          <w:p w14:paraId="293C6F4C" w14:textId="104A12A2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</w:p>
        </w:tc>
        <w:tc>
          <w:tcPr>
            <w:tcW w:w="6573" w:type="dxa"/>
          </w:tcPr>
          <w:p w14:paraId="62A56239" w14:textId="77777777" w:rsidR="00E142DA" w:rsidRDefault="005F1453" w:rsidP="000912EC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  <w:p w14:paraId="4F28D686" w14:textId="77777777" w:rsidR="00B407DC" w:rsidRDefault="00B407DC" w:rsidP="000912EC">
            <w:pPr>
              <w:pStyle w:val="ITIS"/>
              <w:jc w:val="left"/>
              <w:rPr>
                <w:sz w:val="20"/>
                <w:szCs w:val="20"/>
              </w:rPr>
            </w:pPr>
          </w:p>
          <w:p w14:paraId="0E868570" w14:textId="77777777" w:rsidR="00B407DC" w:rsidRDefault="00B407DC" w:rsidP="000912EC">
            <w:pPr>
              <w:pStyle w:val="ITIS"/>
              <w:jc w:val="left"/>
              <w:rPr>
                <w:sz w:val="20"/>
                <w:szCs w:val="20"/>
              </w:rPr>
            </w:pPr>
          </w:p>
        </w:tc>
      </w:tr>
      <w:tr w:rsidR="00E142DA" w14:paraId="7075B838" w14:textId="77777777" w:rsidTr="002528F1">
        <w:trPr>
          <w:trHeight w:val="454"/>
        </w:trPr>
        <w:tc>
          <w:tcPr>
            <w:tcW w:w="2636" w:type="dxa"/>
          </w:tcPr>
          <w:p w14:paraId="487F103D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Telefon:</w:t>
            </w:r>
          </w:p>
        </w:tc>
        <w:tc>
          <w:tcPr>
            <w:tcW w:w="6573" w:type="dxa"/>
          </w:tcPr>
          <w:p w14:paraId="4D9ED80A" w14:textId="77777777" w:rsidR="00E142DA" w:rsidRDefault="000912EC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14:paraId="61D2D657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</w:p>
        </w:tc>
      </w:tr>
      <w:tr w:rsidR="00E142DA" w14:paraId="789CA165" w14:textId="77777777" w:rsidTr="002528F1">
        <w:trPr>
          <w:trHeight w:val="454"/>
        </w:trPr>
        <w:tc>
          <w:tcPr>
            <w:tcW w:w="2636" w:type="dxa"/>
          </w:tcPr>
          <w:p w14:paraId="1C0D384C" w14:textId="739FFAEF" w:rsidR="00E142DA" w:rsidRDefault="004C63E1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Fakultät/</w:t>
            </w:r>
            <w:r w:rsidR="00E142DA">
              <w:rPr>
                <w:sz w:val="20"/>
                <w:szCs w:val="20"/>
              </w:rPr>
              <w:t>Institu</w:t>
            </w:r>
            <w:r w:rsidR="00B407DC">
              <w:rPr>
                <w:sz w:val="20"/>
                <w:szCs w:val="20"/>
              </w:rPr>
              <w:t>t:</w:t>
            </w:r>
          </w:p>
        </w:tc>
        <w:tc>
          <w:tcPr>
            <w:tcW w:w="6573" w:type="dxa"/>
          </w:tcPr>
          <w:p w14:paraId="42357049" w14:textId="77777777" w:rsidR="00E142DA" w:rsidRDefault="000912EC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  <w:p w14:paraId="17216E99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</w:p>
        </w:tc>
      </w:tr>
      <w:tr w:rsidR="00E142DA" w14:paraId="5F454D1B" w14:textId="77777777" w:rsidTr="002528F1">
        <w:trPr>
          <w:trHeight w:val="454"/>
        </w:trPr>
        <w:tc>
          <w:tcPr>
            <w:tcW w:w="2636" w:type="dxa"/>
          </w:tcPr>
          <w:p w14:paraId="0794E2FC" w14:textId="6623EFF5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</w:t>
            </w:r>
            <w:r w:rsidR="00B407DC">
              <w:rPr>
                <w:sz w:val="20"/>
                <w:szCs w:val="20"/>
              </w:rPr>
              <w:t xml:space="preserve"> (dienstlich):</w:t>
            </w:r>
          </w:p>
        </w:tc>
        <w:tc>
          <w:tcPr>
            <w:tcW w:w="6573" w:type="dxa"/>
          </w:tcPr>
          <w:p w14:paraId="75D48E06" w14:textId="77777777" w:rsidR="00E142DA" w:rsidRDefault="005F1453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7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  <w:p w14:paraId="76596A06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</w:p>
        </w:tc>
      </w:tr>
      <w:tr w:rsidR="00E142DA" w14:paraId="58D8160F" w14:textId="77777777" w:rsidTr="002528F1">
        <w:trPr>
          <w:trHeight w:val="454"/>
        </w:trPr>
        <w:tc>
          <w:tcPr>
            <w:tcW w:w="2636" w:type="dxa"/>
          </w:tcPr>
          <w:p w14:paraId="00ABF86D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6573" w:type="dxa"/>
          </w:tcPr>
          <w:p w14:paraId="60662B7D" w14:textId="77777777" w:rsidR="00E142DA" w:rsidRDefault="005F1453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14:paraId="4A9F3599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</w:p>
        </w:tc>
      </w:tr>
      <w:tr w:rsidR="00E142DA" w14:paraId="323ECAB0" w14:textId="77777777" w:rsidTr="002528F1">
        <w:tc>
          <w:tcPr>
            <w:tcW w:w="2636" w:type="dxa"/>
          </w:tcPr>
          <w:p w14:paraId="74D3115E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Gewünschte Postanschrift:</w:t>
            </w:r>
          </w:p>
        </w:tc>
        <w:tc>
          <w:tcPr>
            <w:tcW w:w="6573" w:type="dxa"/>
          </w:tcPr>
          <w:p w14:paraId="604E2DC5" w14:textId="77777777" w:rsidR="00E142DA" w:rsidRDefault="00E142DA">
            <w:pPr>
              <w:pStyle w:val="ITIS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"/>
            <w:r>
              <w:rPr>
                <w:sz w:val="20"/>
                <w:szCs w:val="20"/>
              </w:rPr>
              <w:instrText xml:space="preserve"> FORMCHECKBOX </w:instrText>
            </w:r>
            <w:r w:rsidR="0002601C">
              <w:rPr>
                <w:sz w:val="20"/>
                <w:szCs w:val="20"/>
              </w:rPr>
            </w:r>
            <w:r w:rsidR="0002601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9"/>
            <w:r>
              <w:rPr>
                <w:sz w:val="20"/>
                <w:szCs w:val="20"/>
              </w:rPr>
              <w:t xml:space="preserve"> Privatadresse    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2"/>
            <w:r>
              <w:rPr>
                <w:sz w:val="20"/>
                <w:szCs w:val="20"/>
              </w:rPr>
              <w:instrText xml:space="preserve"> FORMCHECKBOX </w:instrText>
            </w:r>
            <w:r w:rsidR="0002601C">
              <w:rPr>
                <w:sz w:val="20"/>
                <w:szCs w:val="20"/>
              </w:rPr>
            </w:r>
            <w:r w:rsidR="0002601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0"/>
            <w:r>
              <w:rPr>
                <w:sz w:val="20"/>
                <w:szCs w:val="20"/>
              </w:rPr>
              <w:t xml:space="preserve"> Dienstanschrift</w:t>
            </w:r>
          </w:p>
        </w:tc>
      </w:tr>
    </w:tbl>
    <w:p w14:paraId="3407F9A4" w14:textId="77777777" w:rsidR="001A72E0" w:rsidRDefault="001A72E0">
      <w:pPr>
        <w:pStyle w:val="ITIS"/>
        <w:jc w:val="left"/>
        <w:rPr>
          <w:sz w:val="20"/>
          <w:szCs w:val="20"/>
        </w:rPr>
      </w:pPr>
    </w:p>
    <w:p w14:paraId="3AEE372D" w14:textId="3B2C9049" w:rsidR="001A72E0" w:rsidRPr="003C3573" w:rsidRDefault="001A72E0">
      <w:pPr>
        <w:pStyle w:val="ITIS"/>
        <w:jc w:val="left"/>
        <w:rPr>
          <w:sz w:val="22"/>
          <w:szCs w:val="22"/>
        </w:rPr>
      </w:pPr>
      <w:r w:rsidRPr="003C3573">
        <w:rPr>
          <w:sz w:val="22"/>
          <w:szCs w:val="22"/>
        </w:rPr>
        <w:t>Mitgliedsbeitrag:</w:t>
      </w:r>
      <w:r w:rsidR="0061367D">
        <w:rPr>
          <w:sz w:val="22"/>
          <w:szCs w:val="22"/>
        </w:rPr>
        <w:t xml:space="preserve"> </w:t>
      </w:r>
      <w:r w:rsidRPr="003C3573">
        <w:rPr>
          <w:sz w:val="22"/>
          <w:szCs w:val="22"/>
        </w:rPr>
        <w:t>3</w:t>
      </w:r>
      <w:r w:rsidR="004E3E27">
        <w:rPr>
          <w:sz w:val="22"/>
          <w:szCs w:val="22"/>
        </w:rPr>
        <w:t>6</w:t>
      </w:r>
      <w:r w:rsidR="003C3573">
        <w:rPr>
          <w:sz w:val="22"/>
          <w:szCs w:val="22"/>
        </w:rPr>
        <w:t xml:space="preserve"> </w:t>
      </w:r>
      <w:r w:rsidRPr="003C3573">
        <w:rPr>
          <w:sz w:val="22"/>
          <w:szCs w:val="22"/>
        </w:rPr>
        <w:t xml:space="preserve">€ jährlich </w:t>
      </w:r>
      <w:r w:rsidRPr="0061367D">
        <w:rPr>
          <w:sz w:val="18"/>
          <w:szCs w:val="18"/>
        </w:rPr>
        <w:t>(bei Beitritt nach dem 30.06. des laufenden Jahres für das Beitrittsjahr 1</w:t>
      </w:r>
      <w:r w:rsidR="004E3E27">
        <w:rPr>
          <w:sz w:val="18"/>
          <w:szCs w:val="18"/>
        </w:rPr>
        <w:t>8</w:t>
      </w:r>
      <w:r w:rsidR="003C3573" w:rsidRPr="0061367D">
        <w:rPr>
          <w:sz w:val="18"/>
          <w:szCs w:val="18"/>
        </w:rPr>
        <w:t xml:space="preserve"> </w:t>
      </w:r>
      <w:r w:rsidRPr="0061367D">
        <w:rPr>
          <w:sz w:val="18"/>
          <w:szCs w:val="18"/>
        </w:rPr>
        <w:t>€)</w:t>
      </w:r>
    </w:p>
    <w:p w14:paraId="5527217D" w14:textId="77777777" w:rsidR="003C3573" w:rsidRDefault="003C3573">
      <w:pPr>
        <w:pStyle w:val="ITIS"/>
        <w:jc w:val="left"/>
        <w:rPr>
          <w:sz w:val="20"/>
          <w:szCs w:val="20"/>
        </w:rPr>
      </w:pPr>
    </w:p>
    <w:p w14:paraId="57C0D81E" w14:textId="77777777" w:rsidR="00B001B6" w:rsidRDefault="00B001B6">
      <w:pPr>
        <w:pStyle w:val="ITIS"/>
        <w:jc w:val="left"/>
        <w:rPr>
          <w:sz w:val="20"/>
          <w:szCs w:val="20"/>
        </w:rPr>
      </w:pPr>
    </w:p>
    <w:p w14:paraId="03600080" w14:textId="761DA23E" w:rsidR="0061367D" w:rsidRPr="00B001B6" w:rsidRDefault="0061367D">
      <w:pPr>
        <w:pStyle w:val="ITIS"/>
        <w:jc w:val="left"/>
        <w:rPr>
          <w:sz w:val="22"/>
          <w:szCs w:val="22"/>
        </w:rPr>
      </w:pPr>
      <w:r w:rsidRPr="00B001B6">
        <w:rPr>
          <w:sz w:val="22"/>
          <w:szCs w:val="22"/>
        </w:rPr>
        <w:t>Datum: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>
              <w:type w:val="date"/>
              <w:maxLength w:val="8"/>
            </w:textInput>
          </w:ffData>
        </w:fldChar>
      </w:r>
      <w:bookmarkStart w:id="11" w:name="Text1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1"/>
      <w:r>
        <w:rPr>
          <w:sz w:val="20"/>
          <w:szCs w:val="20"/>
        </w:rPr>
        <w:t xml:space="preserve"> </w:t>
      </w:r>
      <w:r w:rsidR="00B001B6">
        <w:rPr>
          <w:sz w:val="20"/>
          <w:szCs w:val="20"/>
        </w:rPr>
        <w:tab/>
      </w:r>
      <w:r w:rsidR="00B001B6">
        <w:rPr>
          <w:sz w:val="20"/>
          <w:szCs w:val="20"/>
        </w:rPr>
        <w:tab/>
      </w:r>
      <w:r w:rsidR="00B001B6">
        <w:rPr>
          <w:sz w:val="20"/>
          <w:szCs w:val="20"/>
        </w:rPr>
        <w:tab/>
      </w:r>
      <w:r w:rsidR="00B001B6" w:rsidRPr="00B001B6">
        <w:rPr>
          <w:sz w:val="22"/>
          <w:szCs w:val="22"/>
        </w:rPr>
        <w:t>Unterschrift:</w:t>
      </w:r>
    </w:p>
    <w:p w14:paraId="3A7A96C9" w14:textId="6B9516D8" w:rsidR="00990813" w:rsidRDefault="00990813" w:rsidP="00DF7EEC">
      <w:pPr>
        <w:framePr w:w="9852" w:h="4776" w:hSpace="141" w:wrap="around" w:vAnchor="text" w:hAnchor="page" w:x="1376" w:y="-414"/>
      </w:pPr>
      <w:r>
        <w:rPr>
          <w:sz w:val="20"/>
          <w:szCs w:val="20"/>
        </w:rPr>
        <w:lastRenderedPageBreak/>
        <w:br w:type="page"/>
      </w:r>
    </w:p>
    <w:tbl>
      <w:tblPr>
        <w:tblW w:w="1423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6"/>
        <w:gridCol w:w="4169"/>
        <w:gridCol w:w="4169"/>
        <w:gridCol w:w="4170"/>
      </w:tblGrid>
      <w:tr w:rsidR="00DF7EEC" w14:paraId="5702CF33" w14:textId="77777777" w:rsidTr="00DF7EEC"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14:paraId="69A68869" w14:textId="77777777" w:rsidR="00DF7EEC" w:rsidRPr="004212D3" w:rsidRDefault="00DF7EEC" w:rsidP="00DF7EEC">
            <w:pPr>
              <w:framePr w:w="9852" w:h="4776" w:hSpace="141" w:wrap="around" w:vAnchor="text" w:hAnchor="page" w:x="1376" w:y="-414"/>
              <w:ind w:right="-70"/>
              <w:rPr>
                <w:rFonts w:ascii="Cyberverse" w:hAnsi="Cyberverse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256D98C" wp14:editId="08E4D6A9">
                      <wp:simplePos x="0" y="0"/>
                      <wp:positionH relativeFrom="column">
                        <wp:posOffset>634</wp:posOffset>
                      </wp:positionH>
                      <wp:positionV relativeFrom="paragraph">
                        <wp:posOffset>2539</wp:posOffset>
                      </wp:positionV>
                      <wp:extent cx="1666875" cy="1019175"/>
                      <wp:effectExtent l="0" t="0" r="9525" b="9525"/>
                      <wp:wrapNone/>
                      <wp:docPr id="11" name="Textfeld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6875" cy="1019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CC6360" w14:textId="77777777" w:rsidR="00DF7EEC" w:rsidRDefault="00DF7EEC" w:rsidP="00DF7EEC">
                                  <w:r>
                                    <w:rPr>
                                      <w:rFonts w:ascii="Cyberverse" w:hAnsi="Cyberverse"/>
                                      <w:noProof/>
                                      <w:color w:val="777677"/>
                                      <w:sz w:val="96"/>
                                      <w:szCs w:val="96"/>
                                    </w:rPr>
                                    <w:drawing>
                                      <wp:inline distT="0" distB="0" distL="0" distR="0" wp14:anchorId="500D0E53" wp14:editId="1FEB65B0">
                                        <wp:extent cx="1485900" cy="809625"/>
                                        <wp:effectExtent l="0" t="0" r="0" b="9525"/>
                                        <wp:docPr id="14" name="Grafik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85900" cy="8096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6D98C" id="Textfeld 11" o:spid="_x0000_s1029" type="#_x0000_t202" style="position:absolute;margin-left:.05pt;margin-top:.2pt;width:131.25pt;height:8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" fillcolor="white [3201]" stroked="f" strokeweight=".5pt">
                      <v:textbox>
                        <w:txbxContent>
                          <w:p w14:paraId="24CC6360" w14:textId="77777777" w:rsidR="00DF7EEC" w:rsidRDefault="00DF7EEC" w:rsidP="00DF7EEC">
                            <w:r>
                              <w:rPr>
                                <w:rFonts w:ascii="Cyberverse" w:hAnsi="Cyberverse"/>
                                <w:noProof/>
                                <w:color w:val="777677"/>
                                <w:sz w:val="96"/>
                                <w:szCs w:val="96"/>
                              </w:rPr>
                              <w:drawing>
                                <wp:inline distT="0" distB="0" distL="0" distR="0" wp14:anchorId="500D0E53" wp14:editId="1FEB65B0">
                                  <wp:extent cx="1485900" cy="809625"/>
                                  <wp:effectExtent l="0" t="0" r="0" b="9525"/>
                                  <wp:docPr id="14" name="Grafik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0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14:paraId="34CC209A" w14:textId="77777777" w:rsidR="00DF7EEC" w:rsidRDefault="00DF7EEC" w:rsidP="00DF7EEC">
            <w:pPr>
              <w:framePr w:w="9852" w:h="4776" w:hSpace="141" w:wrap="around" w:vAnchor="text" w:hAnchor="page" w:x="1376" w:y="-414"/>
              <w:ind w:right="-70"/>
              <w:rPr>
                <w:noProof/>
                <w:sz w:val="20"/>
                <w:szCs w:val="20"/>
              </w:rPr>
            </w:pP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14:paraId="160B8279" w14:textId="77777777" w:rsidR="00DF7EEC" w:rsidRDefault="00DF7EEC" w:rsidP="00DF7EEC">
            <w:pPr>
              <w:framePr w:w="9852" w:h="4776" w:hSpace="141" w:wrap="around" w:vAnchor="text" w:hAnchor="page" w:x="1376" w:y="-414"/>
              <w:ind w:right="-70"/>
              <w:rPr>
                <w:noProof/>
                <w:sz w:val="20"/>
                <w:szCs w:val="20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52991D38" w14:textId="77777777" w:rsidR="00DF7EEC" w:rsidRDefault="00DF7EEC" w:rsidP="00DF7EEC">
            <w:pPr>
              <w:framePr w:w="9852" w:h="4776" w:hSpace="141" w:wrap="around" w:vAnchor="text" w:hAnchor="page" w:x="1376" w:y="-414"/>
              <w:tabs>
                <w:tab w:val="left" w:pos="-720"/>
                <w:tab w:val="left" w:pos="2198"/>
              </w:tabs>
              <w:suppressAutoHyphens/>
              <w:rPr>
                <w:rFonts w:ascii="Arial" w:hAnsi="Arial" w:cs="Arial"/>
                <w:spacing w:val="-3"/>
                <w:sz w:val="2"/>
                <w:szCs w:val="2"/>
                <w:lang w:val="en-US"/>
              </w:rPr>
            </w:pPr>
          </w:p>
        </w:tc>
      </w:tr>
    </w:tbl>
    <w:p w14:paraId="21D3B9E9" w14:textId="06A42AF5" w:rsidR="00DF7EEC" w:rsidRDefault="00DF7EEC" w:rsidP="00DF7EEC">
      <w:pPr>
        <w:pStyle w:val="ITIS"/>
        <w:framePr w:w="9852" w:h="4776" w:hSpace="141" w:wrap="around" w:vAnchor="text" w:hAnchor="page" w:x="1376" w:y="-414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0BBC2E" wp14:editId="333EFFB0">
                <wp:simplePos x="0" y="0"/>
                <wp:positionH relativeFrom="margin">
                  <wp:posOffset>1546225</wp:posOffset>
                </wp:positionH>
                <wp:positionV relativeFrom="paragraph">
                  <wp:posOffset>83185</wp:posOffset>
                </wp:positionV>
                <wp:extent cx="2543175" cy="697865"/>
                <wp:effectExtent l="0" t="0" r="9525" b="698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697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A8DB1E" w14:textId="77777777" w:rsidR="00DF7EEC" w:rsidRPr="00B71E74" w:rsidRDefault="00DF7EEC" w:rsidP="00DF7EEC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71E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Institut für Technik Intelligenter Systeme</w:t>
                            </w:r>
                          </w:p>
                          <w:p w14:paraId="7CEAE0FE" w14:textId="77777777" w:rsidR="00DF7EEC" w:rsidRPr="00B71E74" w:rsidRDefault="00DF7EEC" w:rsidP="00DF7EEC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71E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ITIS e.V.</w:t>
                            </w:r>
                          </w:p>
                          <w:p w14:paraId="59C65AF8" w14:textId="77777777" w:rsidR="00DF7EEC" w:rsidRPr="00B71E74" w:rsidRDefault="00DF7EEC" w:rsidP="00DF7EE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Werner-Heisenberg-Weg 39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85579 Neubiberg</w:t>
                            </w:r>
                          </w:p>
                          <w:p w14:paraId="299CCF1C" w14:textId="77777777" w:rsidR="00DF7EEC" w:rsidRDefault="00DF7EEC" w:rsidP="00DF7E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BBC2E" id="Textfeld 12" o:spid="_x0000_s1030" type="#_x0000_t202" style="position:absolute;left:0;text-align:left;margin-left:121.75pt;margin-top:6.55pt;width:200.25pt;height:54.9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" fillcolor="white [3201]" stroked="f" strokeweight=".5pt">
                <v:textbox>
                  <w:txbxContent>
                    <w:p w14:paraId="24A8DB1E" w14:textId="77777777" w:rsidR="00DF7EEC" w:rsidRPr="00B71E74" w:rsidRDefault="00DF7EEC" w:rsidP="00DF7EE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71E74">
                        <w:rPr>
                          <w:rFonts w:ascii="Arial" w:hAnsi="Arial" w:cs="Arial"/>
                          <w:sz w:val="20"/>
                          <w:szCs w:val="20"/>
                        </w:rPr>
                        <w:t>Institut für Technik Intelligenter Systeme</w:t>
                      </w:r>
                    </w:p>
                    <w:p w14:paraId="7CEAE0FE" w14:textId="77777777" w:rsidR="00DF7EEC" w:rsidRPr="00B71E74" w:rsidRDefault="00DF7EEC" w:rsidP="00DF7EE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71E74">
                        <w:rPr>
                          <w:rFonts w:ascii="Arial" w:hAnsi="Arial" w:cs="Arial"/>
                          <w:sz w:val="20"/>
                          <w:szCs w:val="20"/>
                        </w:rPr>
                        <w:t>ITIS e.V.</w:t>
                      </w:r>
                    </w:p>
                    <w:p w14:paraId="59C65AF8" w14:textId="77777777" w:rsidR="00DF7EEC" w:rsidRPr="00B71E74" w:rsidRDefault="00DF7EEC" w:rsidP="00DF7EE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71E74">
                        <w:rPr>
                          <w:rFonts w:ascii="Arial" w:hAnsi="Arial" w:cs="Arial"/>
                          <w:sz w:val="16"/>
                          <w:szCs w:val="16"/>
                        </w:rPr>
                        <w:t>Werner-Heisenberg-Weg 39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85579 Neubiberg</w:t>
                      </w:r>
                    </w:p>
                    <w:p w14:paraId="299CCF1C" w14:textId="77777777" w:rsidR="00DF7EEC" w:rsidRDefault="00DF7EEC" w:rsidP="00DF7EEC"/>
                  </w:txbxContent>
                </v:textbox>
                <w10:wrap anchorx="margin"/>
              </v:shape>
            </w:pict>
          </mc:Fallback>
        </mc:AlternateContent>
      </w:r>
    </w:p>
    <w:p w14:paraId="1162601C" w14:textId="77777777" w:rsidR="00DF7EEC" w:rsidRDefault="00DF7EEC" w:rsidP="00DF7EEC">
      <w:pPr>
        <w:pStyle w:val="ITIS"/>
        <w:framePr w:w="9852" w:h="4776" w:hSpace="141" w:wrap="around" w:vAnchor="text" w:hAnchor="page" w:x="1376" w:y="-414"/>
        <w:rPr>
          <w:sz w:val="20"/>
          <w:szCs w:val="20"/>
        </w:rPr>
      </w:pPr>
    </w:p>
    <w:p w14:paraId="528FE614" w14:textId="77777777" w:rsidR="00DF7EEC" w:rsidRDefault="00DF7EEC" w:rsidP="00DF7EEC">
      <w:pPr>
        <w:pStyle w:val="ITIS"/>
        <w:framePr w:w="9852" w:h="4776" w:hSpace="141" w:wrap="around" w:vAnchor="text" w:hAnchor="page" w:x="1376" w:y="-414"/>
        <w:jc w:val="center"/>
        <w:rPr>
          <w:sz w:val="20"/>
          <w:szCs w:val="20"/>
        </w:rPr>
      </w:pPr>
    </w:p>
    <w:p w14:paraId="757A5D36" w14:textId="77777777" w:rsidR="00DF7EEC" w:rsidRDefault="00DF7EEC" w:rsidP="00DF7EEC">
      <w:pPr>
        <w:pStyle w:val="ITIS"/>
        <w:framePr w:w="9852" w:h="4776" w:hSpace="141" w:wrap="around" w:vAnchor="text" w:hAnchor="page" w:x="1376" w:y="-414"/>
        <w:jc w:val="center"/>
        <w:rPr>
          <w:b/>
          <w:bCs/>
          <w:sz w:val="28"/>
          <w:szCs w:val="28"/>
        </w:rPr>
      </w:pPr>
    </w:p>
    <w:p w14:paraId="0BF7675A" w14:textId="157A6298" w:rsidR="00990813" w:rsidRDefault="00990813" w:rsidP="00DF7EEC">
      <w:pPr>
        <w:framePr w:w="9852" w:h="4776" w:hSpace="141" w:wrap="around" w:vAnchor="text" w:hAnchor="page" w:x="1376" w:y="-414"/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39F1318A" wp14:editId="13250BC8">
                <wp:simplePos x="0" y="0"/>
                <wp:positionH relativeFrom="page">
                  <wp:posOffset>180340</wp:posOffset>
                </wp:positionH>
                <wp:positionV relativeFrom="page">
                  <wp:posOffset>3744595</wp:posOffset>
                </wp:positionV>
                <wp:extent cx="107950" cy="0"/>
                <wp:effectExtent l="0" t="0" r="0" b="0"/>
                <wp:wrapNone/>
                <wp:docPr id="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4F34C9" id="Line 2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94.85pt" to="22.7pt,2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">
                <w10:wrap anchorx="page" anchory="page"/>
                <w10:anchorlock/>
              </v:line>
            </w:pict>
          </mc:Fallback>
        </mc:AlternateContent>
      </w:r>
    </w:p>
    <w:p w14:paraId="037D93EE" w14:textId="6DC9B125" w:rsidR="00990813" w:rsidRDefault="00990813" w:rsidP="00990813">
      <w:pPr>
        <w:rPr>
          <w:rFonts w:ascii="Arial" w:hAnsi="Arial" w:cs="Arial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90E339" wp14:editId="3966D986">
                <wp:simplePos x="0" y="0"/>
                <wp:positionH relativeFrom="column">
                  <wp:posOffset>-34156</wp:posOffset>
                </wp:positionH>
                <wp:positionV relativeFrom="paragraph">
                  <wp:posOffset>1204194</wp:posOffset>
                </wp:positionV>
                <wp:extent cx="3898231" cy="1684020"/>
                <wp:effectExtent l="0" t="0" r="7620" b="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8231" cy="168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DD5A3" w14:textId="4C97A01B" w:rsidR="00990813" w:rsidRDefault="00990813" w:rsidP="0099081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Institut für Technik Intelligenter Systeme (ITIS) e.V.</w:t>
                            </w:r>
                          </w:p>
                          <w:p w14:paraId="66C9819D" w14:textId="77777777" w:rsidR="00990813" w:rsidRDefault="00990813" w:rsidP="0099081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an der Universität der Bundeswehr München</w:t>
                            </w:r>
                          </w:p>
                          <w:p w14:paraId="5B7E551A" w14:textId="77777777" w:rsidR="00990813" w:rsidRDefault="00990813" w:rsidP="00990813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893A3F5" w14:textId="77777777" w:rsidR="00990813" w:rsidRDefault="00990813" w:rsidP="0099081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Werner-Heisenberg-Weg 39</w:t>
                            </w:r>
                          </w:p>
                          <w:p w14:paraId="7305BBDA" w14:textId="77777777" w:rsidR="00990813" w:rsidRPr="00ED4EDE" w:rsidRDefault="00990813" w:rsidP="0099081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85579 Neubiberg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0E339" id="Rectangle 14" o:spid="_x0000_s1031" style="position:absolute;margin-left:-2.7pt;margin-top:94.8pt;width:306.95pt;height:13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" filled="f" stroked="f" strokeweight=".5pt">
                <v:textbox inset="1pt,1pt,1pt,1pt">
                  <w:txbxContent>
                    <w:p w14:paraId="0D0DD5A3" w14:textId="4C97A01B" w:rsidR="00990813" w:rsidRDefault="00990813" w:rsidP="0099081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Institut für Technik Intelligenter Systeme (ITIS) e.V.</w:t>
                      </w:r>
                    </w:p>
                    <w:p w14:paraId="66C9819D" w14:textId="77777777" w:rsidR="00990813" w:rsidRDefault="00990813" w:rsidP="0099081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an der Universität der Bundeswehr München</w:t>
                      </w:r>
                    </w:p>
                    <w:p w14:paraId="5B7E551A" w14:textId="77777777" w:rsidR="00990813" w:rsidRDefault="00990813" w:rsidP="00990813">
                      <w:pPr>
                        <w:rPr>
                          <w:rFonts w:ascii="Arial" w:hAnsi="Arial" w:cs="Arial"/>
                        </w:rPr>
                      </w:pPr>
                    </w:p>
                    <w:p w14:paraId="1893A3F5" w14:textId="77777777" w:rsidR="00990813" w:rsidRDefault="00990813" w:rsidP="0099081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Werner-Heisenberg-Weg 39</w:t>
                      </w:r>
                    </w:p>
                    <w:p w14:paraId="7305BBDA" w14:textId="77777777" w:rsidR="00990813" w:rsidRPr="00ED4EDE" w:rsidRDefault="00990813" w:rsidP="0099081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85579 Neubiberg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 w:hint="eastAsia"/>
        </w:rPr>
        <w:t>S</w:t>
      </w:r>
      <w:r>
        <w:rPr>
          <w:rFonts w:ascii="Arial" w:hAnsi="Arial" w:cs="Arial"/>
        </w:rPr>
        <w:t>EPA</w:t>
      </w:r>
      <w:r>
        <w:rPr>
          <w:rFonts w:ascii="Arial" w:hAnsi="Arial" w:cs="Arial"/>
          <w:lang w:eastAsia="ja-JP"/>
        </w:rPr>
        <w:t>-Lastschriftmandat</w:t>
      </w:r>
    </w:p>
    <w:p w14:paraId="03A0B6EE" w14:textId="77777777" w:rsidR="00990813" w:rsidRDefault="00990813" w:rsidP="00990813">
      <w:pPr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 xml:space="preserve">Gläubiger-ID: </w:t>
      </w:r>
      <w:r w:rsidRPr="00D26A92">
        <w:rPr>
          <w:rFonts w:ascii="Arial" w:hAnsi="Arial" w:cs="Arial"/>
          <w:lang w:eastAsia="ja-JP"/>
        </w:rPr>
        <w:t>DE85ZZZ00002639749</w:t>
      </w:r>
    </w:p>
    <w:p w14:paraId="4796750B" w14:textId="77777777" w:rsidR="00990813" w:rsidRDefault="00990813" w:rsidP="00990813">
      <w:pPr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Mandatsreferenz: wird mit dem ersten Lastschrifteinzug mitgeteilt</w:t>
      </w:r>
    </w:p>
    <w:p w14:paraId="721503C1" w14:textId="77777777" w:rsidR="00990813" w:rsidRDefault="00990813" w:rsidP="00990813">
      <w:pPr>
        <w:rPr>
          <w:rFonts w:ascii="Arial" w:hAnsi="Arial" w:cs="Arial"/>
          <w:lang w:eastAsia="ja-JP"/>
        </w:rPr>
      </w:pPr>
    </w:p>
    <w:p w14:paraId="045454B6" w14:textId="77777777" w:rsidR="00990813" w:rsidRDefault="00990813" w:rsidP="00990813">
      <w:pPr>
        <w:rPr>
          <w:rFonts w:ascii="Arial" w:hAnsi="Arial" w:cs="Arial"/>
          <w:lang w:eastAsia="ja-JP"/>
        </w:rPr>
      </w:pPr>
    </w:p>
    <w:p w14:paraId="3242878F" w14:textId="77777777" w:rsidR="00990813" w:rsidRDefault="00990813" w:rsidP="00990813">
      <w:pPr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 xml:space="preserve">Hiermit ermächtige ich das </w:t>
      </w:r>
      <w:r w:rsidRPr="009F1713">
        <w:rPr>
          <w:rFonts w:ascii="Arial" w:hAnsi="Arial" w:cs="Arial"/>
          <w:lang w:eastAsia="ja-JP"/>
        </w:rPr>
        <w:t>Institut für Technik Intelligenter Systeme (ITIS) e.V.</w:t>
      </w:r>
      <w:r>
        <w:rPr>
          <w:rFonts w:ascii="Arial" w:hAnsi="Arial" w:cs="Arial"/>
          <w:lang w:eastAsia="ja-JP"/>
        </w:rPr>
        <w:t xml:space="preserve"> </w:t>
      </w:r>
      <w:r w:rsidRPr="009F1713">
        <w:rPr>
          <w:rFonts w:ascii="Arial" w:hAnsi="Arial" w:cs="Arial"/>
          <w:lang w:eastAsia="ja-JP"/>
        </w:rPr>
        <w:t>an der Universität der Bundeswehr München</w:t>
      </w:r>
      <w:r>
        <w:rPr>
          <w:rFonts w:ascii="Arial" w:hAnsi="Arial" w:cs="Arial"/>
          <w:lang w:eastAsia="ja-JP"/>
        </w:rPr>
        <w:t xml:space="preserve"> die im Rahmen meiner Mitgliedschaft fälligen Beiträge mittels Lastschrift einzuziehen. Zugleich weise ich mein Kreditinstitut an, die vom </w:t>
      </w:r>
      <w:r w:rsidRPr="009F1713">
        <w:rPr>
          <w:rFonts w:ascii="Arial" w:hAnsi="Arial" w:cs="Arial"/>
          <w:lang w:eastAsia="ja-JP"/>
        </w:rPr>
        <w:t>Institut für Technik Intelligenter Systeme (ITIS) e.V.</w:t>
      </w:r>
      <w:r>
        <w:rPr>
          <w:rFonts w:ascii="Arial" w:hAnsi="Arial" w:cs="Arial"/>
          <w:lang w:eastAsia="ja-JP"/>
        </w:rPr>
        <w:t xml:space="preserve"> </w:t>
      </w:r>
      <w:r w:rsidRPr="009F1713">
        <w:rPr>
          <w:rFonts w:ascii="Arial" w:hAnsi="Arial" w:cs="Arial"/>
          <w:lang w:eastAsia="ja-JP"/>
        </w:rPr>
        <w:t>an der Universität der Bundeswehr München</w:t>
      </w:r>
      <w:r>
        <w:rPr>
          <w:rFonts w:ascii="Arial" w:hAnsi="Arial" w:cs="Arial"/>
          <w:lang w:eastAsia="ja-JP"/>
        </w:rPr>
        <w:t xml:space="preserve"> auf mein Konto gezogenen Lastschriften einzulösen.</w:t>
      </w:r>
    </w:p>
    <w:p w14:paraId="3D5750B1" w14:textId="77777777" w:rsidR="00990813" w:rsidRDefault="00990813" w:rsidP="00990813">
      <w:pPr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Hinweis: Ich kann innerhalb von acht Wochen, beginnend mit dem Belastungsdatum, die Erstattung des belasteten Betrags verlangen. Es gelten dabei die mit meinem Kreditinstitut vereinbarten Bedingungen.</w:t>
      </w:r>
    </w:p>
    <w:p w14:paraId="1E861A8A" w14:textId="77777777" w:rsidR="00990813" w:rsidRDefault="00990813" w:rsidP="00990813">
      <w:pPr>
        <w:jc w:val="both"/>
        <w:rPr>
          <w:rFonts w:ascii="Arial" w:hAnsi="Arial" w:cs="Arial"/>
          <w:lang w:eastAsia="ja-JP"/>
        </w:rPr>
      </w:pPr>
    </w:p>
    <w:p w14:paraId="19B4E3DF" w14:textId="77777777" w:rsidR="00990813" w:rsidRDefault="00990813" w:rsidP="00990813">
      <w:pPr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Vorname und Name: ___________________________________________________</w:t>
      </w:r>
    </w:p>
    <w:p w14:paraId="43E402FF" w14:textId="77777777" w:rsidR="00990813" w:rsidRDefault="00990813" w:rsidP="00990813">
      <w:pPr>
        <w:jc w:val="both"/>
        <w:rPr>
          <w:rFonts w:ascii="Arial" w:hAnsi="Arial" w:cs="Arial"/>
          <w:lang w:eastAsia="ja-JP"/>
        </w:rPr>
      </w:pPr>
    </w:p>
    <w:p w14:paraId="13D2B7EF" w14:textId="15E70812" w:rsidR="00DF7EEC" w:rsidRDefault="00990813" w:rsidP="00990813">
      <w:pPr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Adresse:</w:t>
      </w:r>
      <w:r w:rsidRPr="00631C00">
        <w:rPr>
          <w:rFonts w:ascii="Arial" w:hAnsi="Arial" w:cs="Arial"/>
          <w:lang w:eastAsia="ja-JP"/>
        </w:rPr>
        <w:t xml:space="preserve"> </w:t>
      </w:r>
    </w:p>
    <w:p w14:paraId="13A910C9" w14:textId="77777777" w:rsidR="00DF7EEC" w:rsidRDefault="00DF7EEC" w:rsidP="00990813">
      <w:pPr>
        <w:jc w:val="both"/>
        <w:rPr>
          <w:rFonts w:ascii="Arial" w:hAnsi="Arial" w:cs="Arial"/>
          <w:lang w:eastAsia="ja-JP"/>
        </w:rPr>
      </w:pPr>
    </w:p>
    <w:p w14:paraId="3AC53AE1" w14:textId="77777777" w:rsidR="00DF7EEC" w:rsidRDefault="00DF7EEC" w:rsidP="00990813">
      <w:pPr>
        <w:jc w:val="both"/>
        <w:rPr>
          <w:rFonts w:ascii="Arial" w:hAnsi="Arial" w:cs="Arial"/>
          <w:lang w:eastAsia="ja-JP"/>
        </w:rPr>
      </w:pPr>
    </w:p>
    <w:p w14:paraId="38AED5B2" w14:textId="1EFF3D41" w:rsidR="00DF7EEC" w:rsidRDefault="00DF7EEC" w:rsidP="00990813">
      <w:pPr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IBAN:</w:t>
      </w:r>
    </w:p>
    <w:p w14:paraId="1D53BDE4" w14:textId="1D798A6F" w:rsidR="00990813" w:rsidRDefault="00990813" w:rsidP="00990813">
      <w:pPr>
        <w:jc w:val="both"/>
        <w:rPr>
          <w:rFonts w:ascii="Arial" w:hAnsi="Arial" w:cs="Arial"/>
          <w:lang w:eastAsia="ja-JP"/>
        </w:rPr>
      </w:pPr>
    </w:p>
    <w:tbl>
      <w:tblPr>
        <w:tblStyle w:val="Tabellenraster"/>
        <w:tblpPr w:leftFromText="141" w:rightFromText="141" w:vertAnchor="text" w:horzAnchor="page" w:tblpX="2086" w:tblpY="-25"/>
        <w:tblW w:w="0" w:type="auto"/>
        <w:tblLook w:val="04A0" w:firstRow="1" w:lastRow="0" w:firstColumn="1" w:lastColumn="0" w:noHBand="0" w:noVBand="1"/>
      </w:tblPr>
      <w:tblGrid>
        <w:gridCol w:w="661"/>
        <w:gridCol w:w="324"/>
        <w:gridCol w:w="324"/>
        <w:gridCol w:w="236"/>
        <w:gridCol w:w="318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</w:tblGrid>
      <w:tr w:rsidR="00DF7EEC" w14:paraId="480F1024" w14:textId="77777777" w:rsidTr="004471C7">
        <w:trPr>
          <w:trHeight w:val="416"/>
        </w:trPr>
        <w:tc>
          <w:tcPr>
            <w:tcW w:w="661" w:type="dxa"/>
          </w:tcPr>
          <w:p w14:paraId="058279B3" w14:textId="77777777" w:rsidR="00DF7EEC" w:rsidRPr="00C50F2C" w:rsidRDefault="00DF7EEC" w:rsidP="004070E5">
            <w:pPr>
              <w:jc w:val="both"/>
              <w:rPr>
                <w:rFonts w:ascii="Arial" w:hAnsi="Arial" w:cs="Arial"/>
                <w:sz w:val="32"/>
                <w:szCs w:val="32"/>
                <w:lang w:eastAsia="ja-JP"/>
              </w:rPr>
            </w:pPr>
            <w:r w:rsidRPr="00C50F2C">
              <w:rPr>
                <w:rFonts w:ascii="Arial" w:hAnsi="Arial" w:cs="Arial"/>
                <w:sz w:val="32"/>
                <w:szCs w:val="32"/>
                <w:lang w:eastAsia="ja-JP"/>
              </w:rPr>
              <w:t>DE</w:t>
            </w:r>
          </w:p>
        </w:tc>
        <w:tc>
          <w:tcPr>
            <w:tcW w:w="324" w:type="dxa"/>
          </w:tcPr>
          <w:p w14:paraId="79838325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4" w:type="dxa"/>
            <w:tcBorders>
              <w:right w:val="single" w:sz="4" w:space="0" w:color="auto"/>
            </w:tcBorders>
          </w:tcPr>
          <w:p w14:paraId="454B0858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8BF301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18" w:type="dxa"/>
          </w:tcPr>
          <w:p w14:paraId="15F661CE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2812D9A7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3BA23A01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7634AFE2" w14:textId="2C93C2BB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right w:val="single" w:sz="4" w:space="0" w:color="auto"/>
            </w:tcBorders>
          </w:tcPr>
          <w:p w14:paraId="5E4C7799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50438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left w:val="single" w:sz="4" w:space="0" w:color="auto"/>
            </w:tcBorders>
          </w:tcPr>
          <w:p w14:paraId="0DCFB7CE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74CB1D0B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2F262C94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right w:val="single" w:sz="4" w:space="0" w:color="auto"/>
            </w:tcBorders>
          </w:tcPr>
          <w:p w14:paraId="6688EDB9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4C8BF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left w:val="single" w:sz="4" w:space="0" w:color="auto"/>
            </w:tcBorders>
          </w:tcPr>
          <w:p w14:paraId="6E66087F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5B60EA6B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300DF57F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right w:val="single" w:sz="4" w:space="0" w:color="auto"/>
            </w:tcBorders>
          </w:tcPr>
          <w:p w14:paraId="228FCED2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E2549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left w:val="single" w:sz="4" w:space="0" w:color="auto"/>
            </w:tcBorders>
          </w:tcPr>
          <w:p w14:paraId="0DE91094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412DB3F1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115CFB8C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right w:val="single" w:sz="4" w:space="0" w:color="auto"/>
            </w:tcBorders>
          </w:tcPr>
          <w:p w14:paraId="372AD8EA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D0658C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  <w:tcBorders>
              <w:left w:val="single" w:sz="4" w:space="0" w:color="auto"/>
            </w:tcBorders>
          </w:tcPr>
          <w:p w14:paraId="32D46BD9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  <w:tc>
          <w:tcPr>
            <w:tcW w:w="325" w:type="dxa"/>
          </w:tcPr>
          <w:p w14:paraId="1A3A4252" w14:textId="77777777" w:rsidR="00DF7EEC" w:rsidRDefault="00DF7EEC" w:rsidP="004070E5">
            <w:pPr>
              <w:jc w:val="both"/>
              <w:rPr>
                <w:rFonts w:ascii="Arial" w:hAnsi="Arial" w:cs="Arial"/>
                <w:lang w:eastAsia="ja-JP"/>
              </w:rPr>
            </w:pPr>
          </w:p>
        </w:tc>
      </w:tr>
    </w:tbl>
    <w:p w14:paraId="650BEA7F" w14:textId="77777777" w:rsidR="00990813" w:rsidRDefault="00990813" w:rsidP="00990813">
      <w:pPr>
        <w:jc w:val="both"/>
        <w:rPr>
          <w:rFonts w:ascii="Arial" w:hAnsi="Arial" w:cs="Arial"/>
          <w:lang w:eastAsia="ja-JP"/>
        </w:rPr>
      </w:pPr>
    </w:p>
    <w:p w14:paraId="27256087" w14:textId="77777777" w:rsidR="00DF7EEC" w:rsidRDefault="00DF7EEC" w:rsidP="00990813">
      <w:pPr>
        <w:jc w:val="both"/>
        <w:rPr>
          <w:rFonts w:ascii="Arial" w:hAnsi="Arial" w:cs="Arial"/>
          <w:lang w:eastAsia="ja-JP"/>
        </w:rPr>
      </w:pPr>
    </w:p>
    <w:p w14:paraId="4FF3BB59" w14:textId="77777777" w:rsidR="00DF7EEC" w:rsidRDefault="00DF7EEC" w:rsidP="00990813">
      <w:pPr>
        <w:jc w:val="both"/>
        <w:rPr>
          <w:rFonts w:ascii="Arial" w:hAnsi="Arial" w:cs="Arial"/>
          <w:lang w:eastAsia="ja-JP"/>
        </w:rPr>
      </w:pPr>
    </w:p>
    <w:p w14:paraId="1254B5F9" w14:textId="77777777" w:rsidR="00DF7EEC" w:rsidRDefault="00DF7EEC" w:rsidP="00990813">
      <w:pPr>
        <w:jc w:val="both"/>
        <w:rPr>
          <w:rFonts w:ascii="Arial" w:hAnsi="Arial" w:cs="Arial"/>
          <w:lang w:eastAsia="ja-JP"/>
        </w:rPr>
      </w:pPr>
    </w:p>
    <w:p w14:paraId="6058A8DC" w14:textId="77777777" w:rsidR="00DF7EEC" w:rsidRDefault="00DF7EEC" w:rsidP="00990813">
      <w:pPr>
        <w:jc w:val="both"/>
        <w:rPr>
          <w:rFonts w:ascii="Arial" w:hAnsi="Arial" w:cs="Arial"/>
          <w:lang w:eastAsia="ja-JP"/>
        </w:rPr>
      </w:pPr>
    </w:p>
    <w:p w14:paraId="152FE5A1" w14:textId="56D5BA4B" w:rsidR="00990813" w:rsidRDefault="00990813" w:rsidP="00990813">
      <w:pPr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_________________________________________________________________</w:t>
      </w:r>
    </w:p>
    <w:p w14:paraId="0D744ADD" w14:textId="77777777" w:rsidR="00990813" w:rsidRDefault="00990813" w:rsidP="00990813">
      <w:pPr>
        <w:jc w:val="both"/>
        <w:rPr>
          <w:rFonts w:ascii="Arial" w:hAnsi="Arial" w:cs="Arial"/>
          <w:lang w:eastAsia="ja-JP"/>
        </w:rPr>
      </w:pPr>
    </w:p>
    <w:p w14:paraId="6988FCA5" w14:textId="5364DD6D" w:rsidR="00990813" w:rsidRPr="009F1713" w:rsidRDefault="00990813" w:rsidP="00990813">
      <w:pPr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Datum, Ort und Unterschrift</w:t>
      </w:r>
    </w:p>
    <w:p w14:paraId="435DDCCA" w14:textId="475137C2" w:rsidR="0061367D" w:rsidRPr="00990813" w:rsidRDefault="0061367D" w:rsidP="00990813">
      <w:pPr>
        <w:autoSpaceDE/>
        <w:autoSpaceDN/>
        <w:spacing w:after="200" w:line="276" w:lineRule="auto"/>
        <w:rPr>
          <w:rFonts w:ascii="Arial" w:hAnsi="Arial" w:cs="Arial"/>
          <w:sz w:val="20"/>
          <w:szCs w:val="20"/>
        </w:rPr>
      </w:pPr>
    </w:p>
    <w:sectPr w:rsidR="0061367D" w:rsidRPr="00990813">
      <w:footerReference w:type="default" r:id="rId8"/>
      <w:pgSz w:w="11907" w:h="16840"/>
      <w:pgMar w:top="851" w:right="1418" w:bottom="340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68472" w14:textId="77777777" w:rsidR="00912939" w:rsidRDefault="00912939" w:rsidP="00990813">
      <w:r>
        <w:separator/>
      </w:r>
    </w:p>
  </w:endnote>
  <w:endnote w:type="continuationSeparator" w:id="0">
    <w:p w14:paraId="29625B8F" w14:textId="77777777" w:rsidR="00912939" w:rsidRDefault="00912939" w:rsidP="0099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yberverse">
    <w:altName w:val="Calibri"/>
    <w:charset w:val="00"/>
    <w:family w:val="auto"/>
    <w:pitch w:val="variable"/>
    <w:sig w:usb0="800000A7" w:usb1="5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1CBC0" w14:textId="45039A02" w:rsidR="00990813" w:rsidRDefault="00990813" w:rsidP="00990813">
    <w:pPr>
      <w:pStyle w:val="Textkrper3"/>
      <w:tabs>
        <w:tab w:val="clear" w:pos="5670"/>
        <w:tab w:val="clear" w:pos="7088"/>
        <w:tab w:val="left" w:pos="5245"/>
        <w:tab w:val="left" w:pos="5812"/>
      </w:tabs>
      <w:spacing w:line="240" w:lineRule="auto"/>
      <w:ind w:rightChars="-355" w:right="-852"/>
    </w:pPr>
    <w:r>
      <w:t>Steuer-Nr. (Umsatzsteuer/VAT-ID): 143/217/30109, DE217773149</w:t>
    </w:r>
    <w:r>
      <w:tab/>
    </w:r>
    <w:r>
      <w:rPr>
        <w:u w:val="single"/>
      </w:rPr>
      <w:t>Vorstand/Board</w:t>
    </w:r>
    <w:r w:rsidRPr="0047020D">
      <w:rPr>
        <w:u w:val="single"/>
      </w:rPr>
      <w:t>:</w:t>
    </w:r>
  </w:p>
  <w:p w14:paraId="56025AFE" w14:textId="77777777" w:rsidR="00990813" w:rsidRPr="00213EEB" w:rsidRDefault="00990813" w:rsidP="00990813">
    <w:pPr>
      <w:pStyle w:val="Textkrper3"/>
      <w:tabs>
        <w:tab w:val="clear" w:pos="5670"/>
        <w:tab w:val="clear" w:pos="7088"/>
        <w:tab w:val="left" w:pos="5245"/>
        <w:tab w:val="left" w:pos="5954"/>
      </w:tabs>
      <w:spacing w:line="240" w:lineRule="auto"/>
    </w:pPr>
    <w:proofErr w:type="spellStart"/>
    <w:r>
      <w:t>Vereinsregister</w:t>
    </w:r>
    <w:r w:rsidRPr="00213EEB">
      <w:t>VR</w:t>
    </w:r>
    <w:proofErr w:type="spellEnd"/>
    <w:r w:rsidRPr="00213EEB">
      <w:t xml:space="preserve"> 14316</w:t>
    </w:r>
    <w:r w:rsidRPr="00213EEB">
      <w:tab/>
      <w:t xml:space="preserve">Prof. Dr. </w:t>
    </w:r>
    <w:r>
      <w:t>Wolfgang Hommel</w:t>
    </w:r>
  </w:p>
  <w:p w14:paraId="33699EBC" w14:textId="77777777" w:rsidR="00990813" w:rsidRDefault="00990813" w:rsidP="00990813">
    <w:pPr>
      <w:pStyle w:val="Textkrper3"/>
      <w:tabs>
        <w:tab w:val="clear" w:pos="5670"/>
        <w:tab w:val="clear" w:pos="7088"/>
        <w:tab w:val="left" w:pos="5245"/>
        <w:tab w:val="left" w:pos="5954"/>
      </w:tabs>
      <w:spacing w:line="240" w:lineRule="auto"/>
    </w:pPr>
    <w:r>
      <w:t>Bankverbindung: Kreissparkasse München-Starnberg-Ebersberg</w:t>
    </w:r>
    <w:r w:rsidRPr="00891C7C">
      <w:t xml:space="preserve"> </w:t>
    </w:r>
    <w:r>
      <w:tab/>
      <w:t>Prof. Dr. Andreas Knopp</w:t>
    </w:r>
  </w:p>
  <w:p w14:paraId="75FB71AD" w14:textId="77777777" w:rsidR="00990813" w:rsidRPr="00DE63F4" w:rsidRDefault="00990813" w:rsidP="00990813">
    <w:pPr>
      <w:pStyle w:val="Textkrper3"/>
      <w:tabs>
        <w:tab w:val="clear" w:pos="5670"/>
        <w:tab w:val="clear" w:pos="7088"/>
        <w:tab w:val="left" w:pos="5245"/>
        <w:tab w:val="left" w:pos="5954"/>
      </w:tabs>
      <w:spacing w:line="240" w:lineRule="auto"/>
      <w:rPr>
        <w:lang w:val="en-US"/>
      </w:rPr>
    </w:pPr>
    <w:r w:rsidRPr="00DE63F4">
      <w:rPr>
        <w:lang w:val="en-US"/>
      </w:rPr>
      <w:t>Nr. 27187376, BLZ 702 501 50</w:t>
    </w:r>
    <w:r w:rsidRPr="00DE63F4">
      <w:rPr>
        <w:lang w:val="en-US"/>
      </w:rPr>
      <w:tab/>
      <w:t xml:space="preserve">Prof. Dr. </w:t>
    </w:r>
    <w:r>
      <w:rPr>
        <w:lang w:val="en-US"/>
      </w:rPr>
      <w:t>Thomas Pany</w:t>
    </w:r>
  </w:p>
  <w:p w14:paraId="4A4502D1" w14:textId="77777777" w:rsidR="00990813" w:rsidRDefault="00990813" w:rsidP="00990813">
    <w:pPr>
      <w:pStyle w:val="Textkrper3"/>
      <w:tabs>
        <w:tab w:val="clear" w:pos="5670"/>
        <w:tab w:val="clear" w:pos="7088"/>
        <w:tab w:val="left" w:pos="5103"/>
        <w:tab w:val="left" w:pos="5954"/>
      </w:tabs>
      <w:spacing w:line="240" w:lineRule="auto"/>
    </w:pPr>
    <w:r>
      <w:t>IBAN: DE50 7025 0150 0027 1873 76, BIC: BYLADEM1KMS</w:t>
    </w:r>
    <w:r>
      <w:tab/>
      <w:t xml:space="preserve">   Prof. Dr. Andreas Karcher (Schatzmeister)</w:t>
    </w:r>
  </w:p>
  <w:p w14:paraId="5489E743" w14:textId="77777777" w:rsidR="00990813" w:rsidRDefault="00990813" w:rsidP="00990813">
    <w:pPr>
      <w:pStyle w:val="Fuzeile"/>
    </w:pPr>
  </w:p>
  <w:p w14:paraId="4979DF4A" w14:textId="77777777" w:rsidR="00990813" w:rsidRDefault="00990813" w:rsidP="00990813">
    <w:pPr>
      <w:pStyle w:val="Fuzeile"/>
    </w:pPr>
  </w:p>
  <w:p w14:paraId="738F1901" w14:textId="75A48EB5" w:rsidR="00990813" w:rsidRDefault="00990813">
    <w:pPr>
      <w:pStyle w:val="Fuzeile"/>
    </w:pPr>
  </w:p>
  <w:p w14:paraId="1DA12717" w14:textId="77777777" w:rsidR="00990813" w:rsidRDefault="0099081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DABB6" w14:textId="77777777" w:rsidR="00912939" w:rsidRDefault="00912939" w:rsidP="00990813">
      <w:r>
        <w:separator/>
      </w:r>
    </w:p>
  </w:footnote>
  <w:footnote w:type="continuationSeparator" w:id="0">
    <w:p w14:paraId="17FC3504" w14:textId="77777777" w:rsidR="00912939" w:rsidRDefault="00912939" w:rsidP="00990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ocumentProtection w:edit="forms" w:formatting="1" w:enforcement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719"/>
    <w:rsid w:val="000912EC"/>
    <w:rsid w:val="001A72E0"/>
    <w:rsid w:val="001D64E4"/>
    <w:rsid w:val="00215875"/>
    <w:rsid w:val="00215D72"/>
    <w:rsid w:val="002528F1"/>
    <w:rsid w:val="0036542B"/>
    <w:rsid w:val="003C3573"/>
    <w:rsid w:val="003D1140"/>
    <w:rsid w:val="004212D3"/>
    <w:rsid w:val="004C63E1"/>
    <w:rsid w:val="004E3E27"/>
    <w:rsid w:val="005162F8"/>
    <w:rsid w:val="00554644"/>
    <w:rsid w:val="005F1453"/>
    <w:rsid w:val="00611943"/>
    <w:rsid w:val="0061367D"/>
    <w:rsid w:val="006E4596"/>
    <w:rsid w:val="00725B14"/>
    <w:rsid w:val="007C21A2"/>
    <w:rsid w:val="00912939"/>
    <w:rsid w:val="00990813"/>
    <w:rsid w:val="009C6100"/>
    <w:rsid w:val="009F519A"/>
    <w:rsid w:val="00B001B6"/>
    <w:rsid w:val="00B058C9"/>
    <w:rsid w:val="00B33719"/>
    <w:rsid w:val="00B407DC"/>
    <w:rsid w:val="00B901A6"/>
    <w:rsid w:val="00C0311C"/>
    <w:rsid w:val="00D45502"/>
    <w:rsid w:val="00DF7EEC"/>
    <w:rsid w:val="00E142DA"/>
    <w:rsid w:val="00EC5E70"/>
    <w:rsid w:val="00FB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D4CB7"/>
  <w14:defaultImageDpi w14:val="0"/>
  <w15:docId w15:val="{6D7BFD2C-314E-415E-A4E5-E13AA548C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3" w:uiPriority="0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99"/>
    <w:qFormat/>
    <w:pPr>
      <w:widowControl w:val="0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FuzeileZchn">
    <w:name w:val="Fußzeile Zchn"/>
    <w:basedOn w:val="Absatz-Standardschriftart"/>
    <w:link w:val="Fuzeile"/>
    <w:uiPriority w:val="99"/>
    <w:locked/>
    <w:rPr>
      <w:rFonts w:ascii="Times New Roman" w:hAnsi="Times New Roman" w:cs="Times New Roman"/>
      <w:sz w:val="24"/>
      <w:szCs w:val="24"/>
    </w:rPr>
  </w:style>
  <w:style w:type="paragraph" w:customStyle="1" w:styleId="ITIS">
    <w:name w:val="ITIS"/>
    <w:basedOn w:val="Standard"/>
    <w:uiPriority w:val="99"/>
    <w:pPr>
      <w:spacing w:before="120"/>
      <w:jc w:val="both"/>
    </w:pPr>
    <w:rPr>
      <w:rFonts w:ascii="Arial" w:hAnsi="Arial" w:cs="Arial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4"/>
      <w:szCs w:val="24"/>
    </w:rPr>
  </w:style>
  <w:style w:type="table" w:styleId="Tabellenraster">
    <w:name w:val="Table Grid"/>
    <w:basedOn w:val="NormaleTabelle"/>
    <w:unhideWhenUsed/>
    <w:rsid w:val="00E1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C21A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01B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01B6"/>
    <w:rPr>
      <w:rFonts w:ascii="Segoe UI" w:hAnsi="Segoe UI" w:cs="Segoe UI"/>
      <w:sz w:val="18"/>
      <w:szCs w:val="18"/>
    </w:rPr>
  </w:style>
  <w:style w:type="paragraph" w:styleId="Textkrper3">
    <w:name w:val="Body Text 3"/>
    <w:basedOn w:val="Standard"/>
    <w:link w:val="Textkrper3Zchn"/>
    <w:rsid w:val="00990813"/>
    <w:pPr>
      <w:tabs>
        <w:tab w:val="left" w:pos="5670"/>
        <w:tab w:val="left" w:pos="7088"/>
      </w:tabs>
      <w:autoSpaceDE/>
      <w:autoSpaceDN/>
      <w:spacing w:line="360" w:lineRule="auto"/>
    </w:pPr>
    <w:rPr>
      <w:rFonts w:ascii="Arial" w:eastAsia="Times New Roman" w:hAnsi="Arial" w:cs="Arial"/>
      <w:sz w:val="16"/>
      <w:szCs w:val="20"/>
    </w:rPr>
  </w:style>
  <w:style w:type="character" w:customStyle="1" w:styleId="Textkrper3Zchn">
    <w:name w:val="Textkörper 3 Zchn"/>
    <w:basedOn w:val="Absatz-Standardschriftart"/>
    <w:link w:val="Textkrper3"/>
    <w:rsid w:val="00990813"/>
    <w:rPr>
      <w:rFonts w:ascii="Arial" w:eastAsia="Times New Roman" w:hAnsi="Arial" w:cs="Arial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41ckorn\Desktop\Aufnahmeantrag%20-%20Kopi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8B4D7-CB52-4D9C-A2DB-85C14D0B3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Aufnahmeantrag - Kopie</Template>
  <TotalTime>0</TotalTime>
  <Pages>2</Pages>
  <Words>231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UniBwM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i41ckorn</dc:creator>
  <cp:keywords/>
  <dc:description/>
  <cp:lastModifiedBy>Elena Eyermann</cp:lastModifiedBy>
  <cp:revision>2</cp:revision>
  <cp:lastPrinted>2020-06-23T08:44:00Z</cp:lastPrinted>
  <dcterms:created xsi:type="dcterms:W3CDTF">2026-08-06T13:22:00Z</dcterms:created>
  <dcterms:modified xsi:type="dcterms:W3CDTF">2026-08-06T13:22:00Z</dcterms:modified>
</cp:coreProperties>
</file>